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CE291B5" w14:textId="03B65C41" w:rsidR="002867E3" w:rsidRPr="00B95A94" w:rsidRDefault="00B95A94" w:rsidP="00B95A9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95A94">
        <w:rPr>
          <w:rFonts w:ascii="Times New Roman" w:hAnsi="Times New Roman" w:cs="Times New Roman"/>
          <w:b/>
          <w:sz w:val="28"/>
          <w:szCs w:val="28"/>
        </w:rPr>
        <w:t>Техническо предложение за обособена позиция № 1</w:t>
      </w:r>
    </w:p>
    <w:p w14:paraId="1AFCC22B" w14:textId="77777777" w:rsidR="00345C68" w:rsidRPr="00F75FBB" w:rsidRDefault="00345C68" w:rsidP="00345C68">
      <w:pPr>
        <w:jc w:val="both"/>
        <w:rPr>
          <w:i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7"/>
        <w:gridCol w:w="8785"/>
        <w:gridCol w:w="4541"/>
      </w:tblGrid>
      <w:tr w:rsidR="005E25D7" w:rsidRPr="00B95A94" w14:paraId="39272087" w14:textId="77777777" w:rsidTr="00A02A16">
        <w:trPr>
          <w:trHeight w:val="1426"/>
          <w:tblHeader/>
        </w:trPr>
        <w:tc>
          <w:tcPr>
            <w:tcW w:w="537" w:type="dxa"/>
            <w:noWrap/>
            <w:hideMark/>
          </w:tcPr>
          <w:p w14:paraId="6DB1B75F" w14:textId="77777777" w:rsidR="005E25D7" w:rsidRPr="00B95A94" w:rsidRDefault="005E25D7" w:rsidP="005E25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RANGE!A1:C91"/>
            <w:bookmarkEnd w:id="0"/>
          </w:p>
        </w:tc>
        <w:tc>
          <w:tcPr>
            <w:tcW w:w="8785" w:type="dxa"/>
          </w:tcPr>
          <w:p w14:paraId="55D4A9DA" w14:textId="77777777" w:rsidR="005E25D7" w:rsidRPr="005E25D7" w:rsidRDefault="005E25D7" w:rsidP="005E25D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  <w:r w:rsidRPr="005E25D7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bg-BG"/>
              </w:rPr>
              <w:t>Артикул; размери: дължина/ширина(дълбочина)/височина см</w:t>
            </w:r>
          </w:p>
        </w:tc>
        <w:tc>
          <w:tcPr>
            <w:tcW w:w="4541" w:type="dxa"/>
            <w:hideMark/>
          </w:tcPr>
          <w:p w14:paraId="5A84F13A" w14:textId="77777777" w:rsidR="005E25D7" w:rsidRPr="00B95A94" w:rsidRDefault="00A634E4" w:rsidP="005E25D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634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Размери на артикула, предложени от рамковия изпълнител в конкретната мини-процедура: дължина/ширина(дълбочина)/височина см</w:t>
            </w:r>
          </w:p>
        </w:tc>
      </w:tr>
      <w:tr w:rsidR="005E25D7" w:rsidRPr="00B95A94" w14:paraId="47BE526E" w14:textId="77777777" w:rsidTr="00A02A16">
        <w:trPr>
          <w:trHeight w:val="315"/>
        </w:trPr>
        <w:tc>
          <w:tcPr>
            <w:tcW w:w="537" w:type="dxa"/>
            <w:noWrap/>
            <w:hideMark/>
          </w:tcPr>
          <w:p w14:paraId="2D17A872" w14:textId="77777777" w:rsidR="005E25D7" w:rsidRPr="00B95A94" w:rsidRDefault="005E25D7" w:rsidP="005E25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5A94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8785" w:type="dxa"/>
          </w:tcPr>
          <w:p w14:paraId="7FA5E93D" w14:textId="4CA2B4B0" w:rsidR="005E25D7" w:rsidRPr="005E25D7" w:rsidRDefault="005E25D7" w:rsidP="00865D15">
            <w:pPr>
              <w:rPr>
                <w:rFonts w:ascii="Times New Roman" w:hAnsi="Times New Roman" w:cs="Times New Roman"/>
                <w:sz w:val="24"/>
                <w:szCs w:val="24"/>
                <w:lang w:eastAsia="bg-BG"/>
              </w:rPr>
            </w:pPr>
            <w:r w:rsidRPr="005E25D7">
              <w:rPr>
                <w:rFonts w:ascii="Times New Roman" w:hAnsi="Times New Roman" w:cs="Times New Roman"/>
                <w:sz w:val="24"/>
                <w:szCs w:val="24"/>
                <w:lang w:eastAsia="bg-BG"/>
              </w:rPr>
              <w:t>[</w:t>
            </w:r>
            <w:r w:rsidR="00865D15" w:rsidRPr="005E25D7">
              <w:rPr>
                <w:rFonts w:ascii="Times New Roman" w:hAnsi="Times New Roman" w:cs="Times New Roman"/>
                <w:sz w:val="24"/>
                <w:szCs w:val="24"/>
                <w:lang w:eastAsia="bg-BG"/>
              </w:rPr>
              <w:t>ОМБ4</w:t>
            </w:r>
            <w:r w:rsidR="00865D15">
              <w:rPr>
                <w:rFonts w:ascii="Times New Roman" w:hAnsi="Times New Roman" w:cs="Times New Roman"/>
                <w:sz w:val="24"/>
                <w:szCs w:val="24"/>
                <w:lang w:eastAsia="bg-BG"/>
              </w:rPr>
              <w:t>9</w:t>
            </w:r>
            <w:r w:rsidRPr="005E25D7">
              <w:rPr>
                <w:rFonts w:ascii="Times New Roman" w:hAnsi="Times New Roman" w:cs="Times New Roman"/>
                <w:sz w:val="24"/>
                <w:szCs w:val="24"/>
                <w:lang w:eastAsia="bg-BG"/>
              </w:rPr>
              <w:t>] Маса посетителска (ниска), плот ПДЧ мин. 25 мм, корпус ПДЧ мин. 18 мм; размери</w:t>
            </w:r>
            <w:r w:rsidR="008B53B7">
              <w:rPr>
                <w:rFonts w:ascii="Times New Roman" w:hAnsi="Times New Roman" w:cs="Times New Roman"/>
                <w:sz w:val="24"/>
                <w:szCs w:val="24"/>
                <w:lang w:eastAsia="bg-BG"/>
              </w:rPr>
              <w:t xml:space="preserve"> </w:t>
            </w:r>
            <w:r w:rsidR="00865D15">
              <w:rPr>
                <w:rFonts w:ascii="Times New Roman" w:hAnsi="Times New Roman" w:cs="Times New Roman"/>
                <w:sz w:val="24"/>
                <w:szCs w:val="24"/>
                <w:lang w:eastAsia="bg-BG"/>
              </w:rPr>
              <w:t>80/60/60</w:t>
            </w:r>
            <w:r w:rsidRPr="005E25D7">
              <w:rPr>
                <w:rFonts w:ascii="Times New Roman" w:hAnsi="Times New Roman" w:cs="Times New Roman"/>
                <w:sz w:val="24"/>
                <w:szCs w:val="24"/>
                <w:lang w:eastAsia="bg-BG"/>
              </w:rPr>
              <w:t xml:space="preserve"> см ± 10%</w:t>
            </w:r>
          </w:p>
        </w:tc>
        <w:tc>
          <w:tcPr>
            <w:tcW w:w="4541" w:type="dxa"/>
            <w:noWrap/>
            <w:hideMark/>
          </w:tcPr>
          <w:p w14:paraId="1AF1C279" w14:textId="77777777" w:rsidR="005E25D7" w:rsidRPr="00B95A94" w:rsidRDefault="005E25D7" w:rsidP="005E25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5A9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E25D7" w:rsidRPr="00B95A94" w14:paraId="5B2D57F3" w14:textId="77777777" w:rsidTr="00A02A16">
        <w:trPr>
          <w:trHeight w:val="630"/>
        </w:trPr>
        <w:tc>
          <w:tcPr>
            <w:tcW w:w="537" w:type="dxa"/>
            <w:noWrap/>
            <w:hideMark/>
          </w:tcPr>
          <w:p w14:paraId="6B6D21D2" w14:textId="77777777" w:rsidR="005E25D7" w:rsidRPr="00B95A94" w:rsidRDefault="005E25D7" w:rsidP="005E25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5A94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8785" w:type="dxa"/>
          </w:tcPr>
          <w:p w14:paraId="54B769A7" w14:textId="77777777" w:rsidR="005E25D7" w:rsidRPr="005E25D7" w:rsidRDefault="005E25D7" w:rsidP="005E25D7">
            <w:pPr>
              <w:rPr>
                <w:rFonts w:ascii="Times New Roman" w:hAnsi="Times New Roman" w:cs="Times New Roman"/>
                <w:sz w:val="24"/>
                <w:szCs w:val="24"/>
                <w:lang w:eastAsia="bg-BG"/>
              </w:rPr>
            </w:pPr>
            <w:r w:rsidRPr="005E25D7">
              <w:rPr>
                <w:rFonts w:ascii="Times New Roman" w:hAnsi="Times New Roman" w:cs="Times New Roman"/>
                <w:sz w:val="24"/>
                <w:szCs w:val="24"/>
                <w:lang w:eastAsia="bg-BG"/>
              </w:rPr>
              <w:t>[ОМБ66] Стол директорски, тапицерия екокожа, с амортисьор, пoдлaĸътници мeтaлни c ĸoжeни пaдoвe, метална основа на кръстачката, кopигиpaнe нa виcoчинaтa нa ceдeнe, люлeeщa фyнĸция, колела; товароносимост: до 130 ĸг</w:t>
            </w:r>
          </w:p>
        </w:tc>
        <w:tc>
          <w:tcPr>
            <w:tcW w:w="4541" w:type="dxa"/>
            <w:noWrap/>
            <w:hideMark/>
          </w:tcPr>
          <w:p w14:paraId="1B5D08F5" w14:textId="77777777" w:rsidR="005E25D7" w:rsidRPr="00B95A94" w:rsidRDefault="005E25D7" w:rsidP="005E25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5A9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E25D7" w:rsidRPr="00B95A94" w14:paraId="45474BCB" w14:textId="77777777" w:rsidTr="00A02A16">
        <w:trPr>
          <w:trHeight w:val="315"/>
        </w:trPr>
        <w:tc>
          <w:tcPr>
            <w:tcW w:w="537" w:type="dxa"/>
            <w:noWrap/>
            <w:hideMark/>
          </w:tcPr>
          <w:p w14:paraId="7593E0E9" w14:textId="77777777" w:rsidR="005E25D7" w:rsidRPr="00B95A94" w:rsidRDefault="005E25D7" w:rsidP="005E25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5A94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8785" w:type="dxa"/>
          </w:tcPr>
          <w:p w14:paraId="45285077" w14:textId="77777777" w:rsidR="005E25D7" w:rsidRPr="005E25D7" w:rsidRDefault="005E25D7" w:rsidP="005E25D7">
            <w:pPr>
              <w:rPr>
                <w:rFonts w:ascii="Times New Roman" w:hAnsi="Times New Roman" w:cs="Times New Roman"/>
                <w:sz w:val="24"/>
                <w:szCs w:val="24"/>
                <w:lang w:eastAsia="bg-BG"/>
              </w:rPr>
            </w:pPr>
            <w:r w:rsidRPr="005E25D7">
              <w:rPr>
                <w:rFonts w:ascii="Times New Roman" w:hAnsi="Times New Roman" w:cs="Times New Roman"/>
                <w:sz w:val="24"/>
                <w:szCs w:val="24"/>
                <w:lang w:eastAsia="bg-BG"/>
              </w:rPr>
              <w:t>[ОМБ72] Стол за офис, тапицерия текстил, с аморисьор, подлакътници, регулираща облегалка, колела; товароносимост: до 120 кг</w:t>
            </w:r>
          </w:p>
        </w:tc>
        <w:tc>
          <w:tcPr>
            <w:tcW w:w="4541" w:type="dxa"/>
            <w:noWrap/>
            <w:hideMark/>
          </w:tcPr>
          <w:p w14:paraId="36A3CEF5" w14:textId="77777777" w:rsidR="005E25D7" w:rsidRPr="00B95A94" w:rsidRDefault="005E25D7" w:rsidP="005E25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5A9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E25D7" w:rsidRPr="00B95A94" w14:paraId="183078D6" w14:textId="77777777" w:rsidTr="00A02A16">
        <w:trPr>
          <w:trHeight w:val="315"/>
        </w:trPr>
        <w:tc>
          <w:tcPr>
            <w:tcW w:w="537" w:type="dxa"/>
            <w:noWrap/>
            <w:hideMark/>
          </w:tcPr>
          <w:p w14:paraId="5B338CD3" w14:textId="77777777" w:rsidR="005E25D7" w:rsidRPr="00B95A94" w:rsidRDefault="005E25D7" w:rsidP="005E25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5A94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8785" w:type="dxa"/>
          </w:tcPr>
          <w:p w14:paraId="63AE71F0" w14:textId="77777777" w:rsidR="005E25D7" w:rsidRPr="005E25D7" w:rsidRDefault="005E25D7" w:rsidP="005E25D7">
            <w:pPr>
              <w:rPr>
                <w:rFonts w:ascii="Times New Roman" w:hAnsi="Times New Roman" w:cs="Times New Roman"/>
                <w:sz w:val="24"/>
                <w:szCs w:val="24"/>
                <w:lang w:eastAsia="bg-BG"/>
              </w:rPr>
            </w:pPr>
            <w:r w:rsidRPr="005E25D7">
              <w:rPr>
                <w:rFonts w:ascii="Times New Roman" w:hAnsi="Times New Roman" w:cs="Times New Roman"/>
                <w:sz w:val="24"/>
                <w:szCs w:val="24"/>
                <w:lang w:eastAsia="bg-BG"/>
              </w:rPr>
              <w:t>[ОМБ73] Стол посетителски, тапицерия екокожа, без подлакътници, метални крака; товароносимост: до 100 кг</w:t>
            </w:r>
          </w:p>
        </w:tc>
        <w:tc>
          <w:tcPr>
            <w:tcW w:w="4541" w:type="dxa"/>
            <w:noWrap/>
            <w:hideMark/>
          </w:tcPr>
          <w:p w14:paraId="3655E49F" w14:textId="77777777" w:rsidR="005E25D7" w:rsidRPr="00B95A94" w:rsidRDefault="005E25D7" w:rsidP="005E25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5A9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E25D7" w:rsidRPr="00B95A94" w14:paraId="4CD0A554" w14:textId="77777777" w:rsidTr="00A02A16">
        <w:trPr>
          <w:trHeight w:val="315"/>
        </w:trPr>
        <w:tc>
          <w:tcPr>
            <w:tcW w:w="537" w:type="dxa"/>
            <w:noWrap/>
            <w:hideMark/>
          </w:tcPr>
          <w:p w14:paraId="169871C0" w14:textId="77777777" w:rsidR="005E25D7" w:rsidRPr="00B95A94" w:rsidRDefault="005E25D7" w:rsidP="005E25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5A94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8785" w:type="dxa"/>
          </w:tcPr>
          <w:p w14:paraId="71509B94" w14:textId="77777777" w:rsidR="005E25D7" w:rsidRPr="005E25D7" w:rsidRDefault="005E25D7" w:rsidP="005E25D7">
            <w:pPr>
              <w:rPr>
                <w:rFonts w:ascii="Times New Roman" w:hAnsi="Times New Roman" w:cs="Times New Roman"/>
                <w:sz w:val="24"/>
                <w:szCs w:val="24"/>
                <w:lang w:eastAsia="bg-BG"/>
              </w:rPr>
            </w:pPr>
            <w:r w:rsidRPr="005E25D7">
              <w:rPr>
                <w:rFonts w:ascii="Times New Roman" w:hAnsi="Times New Roman" w:cs="Times New Roman"/>
                <w:sz w:val="24"/>
                <w:szCs w:val="24"/>
                <w:lang w:eastAsia="bg-BG"/>
              </w:rPr>
              <w:t>[ОМБ85] Шкаф метален с 3 рафта, със заключване; размери: 90/40/185 см ± 10%</w:t>
            </w:r>
            <w:bookmarkStart w:id="1" w:name="_GoBack"/>
            <w:bookmarkEnd w:id="1"/>
          </w:p>
        </w:tc>
        <w:tc>
          <w:tcPr>
            <w:tcW w:w="4541" w:type="dxa"/>
            <w:noWrap/>
            <w:hideMark/>
          </w:tcPr>
          <w:p w14:paraId="3C6D6BE3" w14:textId="77777777" w:rsidR="005E25D7" w:rsidRPr="00B95A94" w:rsidRDefault="005E25D7" w:rsidP="005E25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5A9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14:paraId="7B635464" w14:textId="77777777" w:rsidR="00B95A94" w:rsidRDefault="00B95A94"/>
    <w:sectPr w:rsidR="00B95A94" w:rsidSect="00B95A94">
      <w:headerReference w:type="default" r:id="rId6"/>
      <w:footerReference w:type="default" r:id="rId7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C9D1818" w14:textId="77777777" w:rsidR="00ED4041" w:rsidRDefault="00ED4041" w:rsidP="00B95A94">
      <w:pPr>
        <w:spacing w:after="0" w:line="240" w:lineRule="auto"/>
      </w:pPr>
      <w:r>
        <w:separator/>
      </w:r>
    </w:p>
  </w:endnote>
  <w:endnote w:type="continuationSeparator" w:id="0">
    <w:p w14:paraId="6BF1F7CA" w14:textId="77777777" w:rsidR="00ED4041" w:rsidRDefault="00ED4041" w:rsidP="00B95A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游ゴシック Light">
    <w:panose1 w:val="00000000000000000000"/>
    <w:charset w:val="8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游明朝">
    <w:panose1 w:val="00000000000000000000"/>
    <w:charset w:val="8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46523753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5552495" w14:textId="77777777" w:rsidR="005D25FB" w:rsidRDefault="005D25FB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B53B7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4E692652" w14:textId="77777777" w:rsidR="00EB4B4F" w:rsidRDefault="00EB4B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97724C2" w14:textId="77777777" w:rsidR="00ED4041" w:rsidRDefault="00ED4041" w:rsidP="00B95A94">
      <w:pPr>
        <w:spacing w:after="0" w:line="240" w:lineRule="auto"/>
      </w:pPr>
      <w:r>
        <w:separator/>
      </w:r>
    </w:p>
  </w:footnote>
  <w:footnote w:type="continuationSeparator" w:id="0">
    <w:p w14:paraId="32A61329" w14:textId="77777777" w:rsidR="00ED4041" w:rsidRDefault="00ED4041" w:rsidP="00B95A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8B2A170" w14:textId="05663D53" w:rsidR="00345C68" w:rsidRPr="00B95A94" w:rsidRDefault="00345C68" w:rsidP="00B95A94">
    <w:pPr>
      <w:spacing w:after="0" w:line="240" w:lineRule="auto"/>
      <w:jc w:val="center"/>
      <w:rPr>
        <w:rFonts w:ascii="Times New Roman" w:eastAsia="Times New Roman" w:hAnsi="Times New Roman" w:cs="Times New Roman"/>
        <w:sz w:val="20"/>
        <w:szCs w:val="20"/>
      </w:rPr>
    </w:pPr>
    <w:r w:rsidRPr="00B95A94">
      <w:rPr>
        <w:rFonts w:ascii="Times New Roman" w:eastAsia="Times New Roman" w:hAnsi="Times New Roman" w:cs="Times New Roman"/>
        <w:sz w:val="20"/>
        <w:szCs w:val="20"/>
      </w:rPr>
      <w:t>„</w:t>
    </w:r>
  </w:p>
  <w:p w14:paraId="37E80C32" w14:textId="3E4B4B34" w:rsidR="00345C68" w:rsidRPr="00B95A94" w:rsidRDefault="00345C68" w:rsidP="00B95A94">
    <w:pPr>
      <w:spacing w:after="0" w:line="240" w:lineRule="auto"/>
      <w:jc w:val="center"/>
      <w:rPr>
        <w:rFonts w:ascii="Times New Roman" w:eastAsia="Times New Roman" w:hAnsi="Times New Roman" w:cs="Times New Roman"/>
        <w:sz w:val="20"/>
        <w:szCs w:val="20"/>
      </w:rPr>
    </w:pPr>
  </w:p>
  <w:p w14:paraId="5C28B114" w14:textId="77777777" w:rsidR="00345C68" w:rsidRPr="0044221E" w:rsidRDefault="00EB4B4F" w:rsidP="0044221E">
    <w:pPr>
      <w:pStyle w:val="Header"/>
      <w:jc w:val="center"/>
      <w:rPr>
        <w:rFonts w:ascii="Times New Roman" w:hAnsi="Times New Roman" w:cs="Times New Roman"/>
        <w:i/>
        <w:iCs/>
      </w:rPr>
    </w:pPr>
    <w:r>
      <w:rPr>
        <w:rFonts w:ascii="Times New Roman" w:hAnsi="Times New Roman" w:cs="Times New Roman"/>
        <w:i/>
        <w:iCs/>
      </w:rPr>
      <w:tab/>
    </w:r>
    <w:r>
      <w:rPr>
        <w:rFonts w:ascii="Times New Roman" w:hAnsi="Times New Roman" w:cs="Times New Roman"/>
        <w:i/>
        <w:iCs/>
      </w:rPr>
      <w:tab/>
      <w:t xml:space="preserve">                                                          </w:t>
    </w:r>
    <w:r w:rsidR="002D34F4">
      <w:rPr>
        <w:rFonts w:ascii="Times New Roman" w:hAnsi="Times New Roman" w:cs="Times New Roman"/>
        <w:i/>
        <w:iCs/>
      </w:rPr>
      <w:t>Приложение № 4</w:t>
    </w:r>
  </w:p>
  <w:p w14:paraId="201E4115" w14:textId="77777777" w:rsidR="00345C68" w:rsidRDefault="00345C68" w:rsidP="00B95A94">
    <w:pPr>
      <w:pStyle w:val="Header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5A94"/>
    <w:rsid w:val="00221966"/>
    <w:rsid w:val="002867E3"/>
    <w:rsid w:val="002D34F4"/>
    <w:rsid w:val="00345C68"/>
    <w:rsid w:val="0044221E"/>
    <w:rsid w:val="005D25FB"/>
    <w:rsid w:val="005E25D7"/>
    <w:rsid w:val="006D1422"/>
    <w:rsid w:val="008172C9"/>
    <w:rsid w:val="00865D15"/>
    <w:rsid w:val="008B53B7"/>
    <w:rsid w:val="00A02A16"/>
    <w:rsid w:val="00A55991"/>
    <w:rsid w:val="00A634E4"/>
    <w:rsid w:val="00AE6B78"/>
    <w:rsid w:val="00B95A94"/>
    <w:rsid w:val="00CB0F0F"/>
    <w:rsid w:val="00DD259F"/>
    <w:rsid w:val="00DE3A1C"/>
    <w:rsid w:val="00DF5FCC"/>
    <w:rsid w:val="00EB4B4F"/>
    <w:rsid w:val="00ED4041"/>
    <w:rsid w:val="00F110BD"/>
    <w:rsid w:val="00F4685B"/>
    <w:rsid w:val="00F75F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684B4DA8"/>
  <w15:docId w15:val="{226AF1C5-3949-4D01-BDBE-93BF242594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95A9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B95A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95A94"/>
  </w:style>
  <w:style w:type="paragraph" w:styleId="Footer">
    <w:name w:val="footer"/>
    <w:basedOn w:val="Normal"/>
    <w:link w:val="FooterChar"/>
    <w:uiPriority w:val="99"/>
    <w:unhideWhenUsed/>
    <w:rsid w:val="00B95A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95A94"/>
  </w:style>
  <w:style w:type="character" w:styleId="CommentReference">
    <w:name w:val="annotation reference"/>
    <w:basedOn w:val="DefaultParagraphFont"/>
    <w:uiPriority w:val="99"/>
    <w:semiHidden/>
    <w:unhideWhenUsed/>
    <w:rsid w:val="00CB0F0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B0F0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B0F0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B0F0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B0F0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B0F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0F0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8219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24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405DB1CB</Template>
  <TotalTime>76</TotalTime>
  <Pages>1</Pages>
  <Words>132</Words>
  <Characters>754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Ministry Of Finance</Company>
  <LinksUpToDate>false</LinksUpToDate>
  <CharactersWithSpaces>885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Кристина Съева-Стаменкова</dc:creator>
  <cp:keywords/>
  <dc:description/>
  <cp:lastModifiedBy>Dilyana S. Naydenova</cp:lastModifiedBy>
  <cp:revision>18</cp:revision>
  <dcterms:created xsi:type="dcterms:W3CDTF">2017-08-28T15:06:00Z</dcterms:created>
  <dcterms:modified xsi:type="dcterms:W3CDTF">2018-06-20T07:53:00Z</dcterms:modified>
</cp:coreProperties>
</file>