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2D4209" w14:textId="77777777" w:rsidR="00B95A94" w:rsidRDefault="00B95A94" w:rsidP="00772B7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95A94">
        <w:rPr>
          <w:rFonts w:ascii="Times New Roman" w:hAnsi="Times New Roman" w:cs="Times New Roman"/>
          <w:b/>
          <w:sz w:val="28"/>
          <w:szCs w:val="28"/>
        </w:rPr>
        <w:t>Техническо пред</w:t>
      </w:r>
      <w:r w:rsidR="00772B70">
        <w:rPr>
          <w:rFonts w:ascii="Times New Roman" w:hAnsi="Times New Roman" w:cs="Times New Roman"/>
          <w:b/>
          <w:sz w:val="28"/>
          <w:szCs w:val="28"/>
        </w:rPr>
        <w:t>ложение за обособена позиция № 2</w:t>
      </w:r>
    </w:p>
    <w:p w14:paraId="754B2AB5" w14:textId="77777777" w:rsidR="001F78CD" w:rsidRPr="00F75FBB" w:rsidRDefault="001F78CD" w:rsidP="001F78CD">
      <w:pPr>
        <w:jc w:val="both"/>
        <w:rPr>
          <w:i/>
        </w:rPr>
      </w:pPr>
    </w:p>
    <w:tbl>
      <w:tblPr>
        <w:tblStyle w:val="TableGrid"/>
        <w:tblW w:w="14220" w:type="dxa"/>
        <w:tblLook w:val="04A0" w:firstRow="1" w:lastRow="0" w:firstColumn="1" w:lastColumn="0" w:noHBand="0" w:noVBand="1"/>
      </w:tblPr>
      <w:tblGrid>
        <w:gridCol w:w="560"/>
        <w:gridCol w:w="9119"/>
        <w:gridCol w:w="4541"/>
      </w:tblGrid>
      <w:tr w:rsidR="002F0230" w:rsidRPr="00772B70" w14:paraId="7BCC4E87" w14:textId="77777777" w:rsidTr="002F0230">
        <w:trPr>
          <w:trHeight w:val="1260"/>
          <w:tblHeader/>
        </w:trPr>
        <w:tc>
          <w:tcPr>
            <w:tcW w:w="560" w:type="dxa"/>
            <w:noWrap/>
            <w:hideMark/>
          </w:tcPr>
          <w:p w14:paraId="5FB260FB" w14:textId="77777777" w:rsidR="002F0230" w:rsidRPr="00772B70" w:rsidRDefault="002F0230" w:rsidP="002F02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RANGE!A1:C91"/>
            <w:bookmarkEnd w:id="0"/>
          </w:p>
        </w:tc>
        <w:tc>
          <w:tcPr>
            <w:tcW w:w="9119" w:type="dxa"/>
          </w:tcPr>
          <w:p w14:paraId="593F6781" w14:textId="77777777" w:rsidR="002F0230" w:rsidRPr="002F0230" w:rsidRDefault="002F0230" w:rsidP="002F0230">
            <w:pPr>
              <w:widowControl w:val="0"/>
              <w:tabs>
                <w:tab w:val="left" w:pos="567"/>
                <w:tab w:val="left" w:pos="709"/>
              </w:tabs>
              <w:autoSpaceDE w:val="0"/>
              <w:autoSpaceDN w:val="0"/>
              <w:adjustRightInd w:val="0"/>
              <w:spacing w:before="120" w:after="120"/>
              <w:ind w:right="28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2F023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GB"/>
              </w:rPr>
              <w:t>Артикул; размери: дължина/ширина(дълбочина)/височина см</w:t>
            </w:r>
          </w:p>
        </w:tc>
        <w:tc>
          <w:tcPr>
            <w:tcW w:w="4541" w:type="dxa"/>
            <w:hideMark/>
          </w:tcPr>
          <w:p w14:paraId="7072B666" w14:textId="77777777" w:rsidR="002F0230" w:rsidRPr="00772B70" w:rsidRDefault="00725D5F" w:rsidP="002F023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5D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Размери на артикула, предложени от рамковия изпълнител в конкретната мини-процедура: дължина/ширина(дълбочина)/височина см</w:t>
            </w:r>
          </w:p>
        </w:tc>
      </w:tr>
      <w:tr w:rsidR="002F0230" w:rsidRPr="00772B70" w14:paraId="0F3D43E9" w14:textId="77777777" w:rsidTr="002F0230">
        <w:trPr>
          <w:trHeight w:val="315"/>
        </w:trPr>
        <w:tc>
          <w:tcPr>
            <w:tcW w:w="560" w:type="dxa"/>
            <w:noWrap/>
            <w:hideMark/>
          </w:tcPr>
          <w:p w14:paraId="67ED8B66" w14:textId="77777777" w:rsidR="002F0230" w:rsidRPr="00772B70" w:rsidRDefault="002F0230" w:rsidP="002F02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2B7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119" w:type="dxa"/>
          </w:tcPr>
          <w:p w14:paraId="1F09B9B9" w14:textId="77777777" w:rsidR="002F0230" w:rsidRPr="002F0230" w:rsidRDefault="002F0230" w:rsidP="002F0230">
            <w:pPr>
              <w:widowControl w:val="0"/>
              <w:tabs>
                <w:tab w:val="left" w:pos="567"/>
                <w:tab w:val="left" w:pos="709"/>
              </w:tabs>
              <w:autoSpaceDE w:val="0"/>
              <w:autoSpaceDN w:val="0"/>
              <w:adjustRightInd w:val="0"/>
              <w:spacing w:before="120" w:after="120"/>
              <w:ind w:right="28"/>
              <w:jc w:val="both"/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  <w:r w:rsidRPr="002F0230">
              <w:rPr>
                <w:rFonts w:ascii="Times New Roman" w:hAnsi="Times New Roman" w:cs="Times New Roman"/>
                <w:sz w:val="24"/>
                <w:szCs w:val="24"/>
                <w:lang w:eastAsia="en-GB"/>
              </w:rPr>
              <w:t>[ММБ16] Фотьойл, екокожа с подлакътници; размер: 100/95/85 см ± 10%</w:t>
            </w:r>
            <w:bookmarkStart w:id="1" w:name="_GoBack"/>
            <w:bookmarkEnd w:id="1"/>
          </w:p>
        </w:tc>
        <w:tc>
          <w:tcPr>
            <w:tcW w:w="4541" w:type="dxa"/>
            <w:noWrap/>
            <w:hideMark/>
          </w:tcPr>
          <w:p w14:paraId="5326B6BD" w14:textId="77777777" w:rsidR="002F0230" w:rsidRPr="00772B70" w:rsidRDefault="002F0230" w:rsidP="002F02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2B7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14:paraId="3C62ED8E" w14:textId="77777777" w:rsidR="00B95A94" w:rsidRDefault="00B95A94" w:rsidP="00772B70"/>
    <w:sectPr w:rsidR="00B95A94" w:rsidSect="002F0230">
      <w:headerReference w:type="default" r:id="rId6"/>
      <w:footerReference w:type="default" r:id="rId7"/>
      <w:pgSz w:w="16838" w:h="11906" w:orient="landscape"/>
      <w:pgMar w:top="1417" w:right="1417" w:bottom="851" w:left="1417" w:header="708" w:footer="30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9C0E181" w14:textId="77777777" w:rsidR="008840CE" w:rsidRDefault="008840CE" w:rsidP="00B95A94">
      <w:pPr>
        <w:spacing w:after="0" w:line="240" w:lineRule="auto"/>
      </w:pPr>
      <w:r>
        <w:separator/>
      </w:r>
    </w:p>
  </w:endnote>
  <w:endnote w:type="continuationSeparator" w:id="0">
    <w:p w14:paraId="7ADE02B0" w14:textId="77777777" w:rsidR="008840CE" w:rsidRDefault="008840CE" w:rsidP="00B95A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游明朝"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2049721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AF23FE2" w14:textId="77777777" w:rsidR="00FD1A7F" w:rsidRDefault="00FD1A7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E6F8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A89A6A0" w14:textId="77777777" w:rsidR="00FD1A7F" w:rsidRDefault="00FD1A7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01FD8CD" w14:textId="77777777" w:rsidR="008840CE" w:rsidRDefault="008840CE" w:rsidP="00B95A94">
      <w:pPr>
        <w:spacing w:after="0" w:line="240" w:lineRule="auto"/>
      </w:pPr>
      <w:r>
        <w:separator/>
      </w:r>
    </w:p>
  </w:footnote>
  <w:footnote w:type="continuationSeparator" w:id="0">
    <w:p w14:paraId="2A839203" w14:textId="77777777" w:rsidR="008840CE" w:rsidRDefault="008840CE" w:rsidP="00B95A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7CA055" w14:textId="77777777" w:rsidR="00B95A94" w:rsidRDefault="00D66D12" w:rsidP="00B95A94">
    <w:pPr>
      <w:pStyle w:val="Header"/>
      <w:jc w:val="right"/>
    </w:pPr>
    <w:r w:rsidRPr="00D66D12">
      <w:rPr>
        <w:rFonts w:ascii="Times New Roman" w:hAnsi="Times New Roman" w:cs="Times New Roman"/>
        <w:i/>
        <w:iCs/>
      </w:rPr>
      <w:t>Приложение № 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A94"/>
    <w:rsid w:val="00111933"/>
    <w:rsid w:val="001B24B9"/>
    <w:rsid w:val="001D4B9C"/>
    <w:rsid w:val="001F78CD"/>
    <w:rsid w:val="00222C7D"/>
    <w:rsid w:val="002867E3"/>
    <w:rsid w:val="002A626A"/>
    <w:rsid w:val="002F0230"/>
    <w:rsid w:val="00587960"/>
    <w:rsid w:val="00725D5F"/>
    <w:rsid w:val="00772B70"/>
    <w:rsid w:val="008840CE"/>
    <w:rsid w:val="008E6F82"/>
    <w:rsid w:val="00A9769F"/>
    <w:rsid w:val="00B95A94"/>
    <w:rsid w:val="00BE39A0"/>
    <w:rsid w:val="00D66D12"/>
    <w:rsid w:val="00DA0E9F"/>
    <w:rsid w:val="00E93FC5"/>
    <w:rsid w:val="00FD1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7E9BE8F"/>
  <w15:docId w15:val="{2E8D48D3-2022-4700-B409-97BAD31EB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95A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B95A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5A94"/>
  </w:style>
  <w:style w:type="paragraph" w:styleId="Footer">
    <w:name w:val="footer"/>
    <w:basedOn w:val="Normal"/>
    <w:link w:val="FooterChar"/>
    <w:uiPriority w:val="99"/>
    <w:unhideWhenUsed/>
    <w:rsid w:val="00B95A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5A94"/>
  </w:style>
  <w:style w:type="character" w:styleId="CommentReference">
    <w:name w:val="annotation reference"/>
    <w:basedOn w:val="DefaultParagraphFont"/>
    <w:uiPriority w:val="99"/>
    <w:semiHidden/>
    <w:unhideWhenUsed/>
    <w:rsid w:val="001D4B9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D4B9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D4B9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D4B9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D4B9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4B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4B9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480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9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3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4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405DB1CB</Template>
  <TotalTime>10</TotalTime>
  <Pages>1</Pages>
  <Words>45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Ministry Of Finance</Company>
  <LinksUpToDate>false</LinksUpToDate>
  <CharactersWithSpaces>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 Съева-Стаменкова</dc:creator>
  <cp:keywords/>
  <dc:description/>
  <cp:lastModifiedBy>Dilyana S. Naydenova</cp:lastModifiedBy>
  <cp:revision>17</cp:revision>
  <dcterms:created xsi:type="dcterms:W3CDTF">2017-08-28T15:14:00Z</dcterms:created>
  <dcterms:modified xsi:type="dcterms:W3CDTF">2018-06-20T08:46:00Z</dcterms:modified>
</cp:coreProperties>
</file>